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F0" w:rsidRDefault="009C533F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ge">
                  <wp:posOffset>7279640</wp:posOffset>
                </wp:positionV>
                <wp:extent cx="1905000" cy="1905000"/>
                <wp:effectExtent l="0" t="0" r="0" b="0"/>
                <wp:wrapNone/>
                <wp:docPr id="2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Text bzw.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Grafik einfügen.</w:t>
                            </w:r>
                          </w:p>
                          <w:p w:rsidR="000A44ED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Vor dem Drucken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A44ED" w:rsidRPr="00315BA4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den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inneren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Kreis entfernen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fhdj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 d h f </w:t>
                            </w: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jhflidsfh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hfidsfh</w:t>
                            </w:r>
                            <w:proofErr w:type="spellEnd"/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dojf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jfdo</w:t>
                            </w:r>
                            <w:proofErr w:type="spellEnd"/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1" o:spid="_x0000_s1026" type="#_x0000_t202" style="position:absolute;margin-left:284.25pt;margin-top:573.2pt;width:150pt;height:1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" filled="f" stroked="f">
                <v:textbox>
                  <w:txbxContent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Text bzw.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Grafik einfügen.</w:t>
                      </w:r>
                    </w:p>
                    <w:p w:rsidR="000A44ED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Vor dem Drucken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0A44ED" w:rsidRPr="00315BA4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 xml:space="preserve">den </w:t>
                      </w:r>
                      <w:r>
                        <w:rPr>
                          <w:sz w:val="24"/>
                          <w:szCs w:val="24"/>
                        </w:rPr>
                        <w:t>inneren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Kreis entfernen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uk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fhdj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 d h f </w:t>
                      </w: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jhflidsfh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hfidsfh</w:t>
                      </w:r>
                      <w:proofErr w:type="spellEnd"/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dojf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fj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jfdo</w:t>
                      </w:r>
                      <w:proofErr w:type="spellEnd"/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ge">
                  <wp:posOffset>4155440</wp:posOffset>
                </wp:positionV>
                <wp:extent cx="1905000" cy="1905000"/>
                <wp:effectExtent l="0" t="0" r="0" b="0"/>
                <wp:wrapNone/>
                <wp:docPr id="20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Text bzw.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Grafik einfügen.</w:t>
                            </w:r>
                          </w:p>
                          <w:p w:rsidR="000A44ED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Vor dem Drucken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A44ED" w:rsidRPr="00315BA4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den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inneren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Kreis entfernen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fhdj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 d h f </w:t>
                            </w: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jhflidsfh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hfidsfh</w:t>
                            </w:r>
                            <w:proofErr w:type="spellEnd"/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dojf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jfdo</w:t>
                            </w:r>
                            <w:proofErr w:type="spellEnd"/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27" type="#_x0000_t202" style="position:absolute;margin-left:284.25pt;margin-top:327.2pt;width:150pt;height:1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" filled="f" stroked="f">
                <v:textbox>
                  <w:txbxContent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Text bzw.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Grafik einfügen.</w:t>
                      </w:r>
                    </w:p>
                    <w:p w:rsidR="000A44ED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Vor dem Drucken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0A44ED" w:rsidRPr="00315BA4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 xml:space="preserve">den </w:t>
                      </w:r>
                      <w:r>
                        <w:rPr>
                          <w:sz w:val="24"/>
                          <w:szCs w:val="24"/>
                        </w:rPr>
                        <w:t>inneren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Kreis entfernen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uk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fhdj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 d h f </w:t>
                      </w: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jhflidsfh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hfidsfh</w:t>
                      </w:r>
                      <w:proofErr w:type="spellEnd"/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dojf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fj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jfdo</w:t>
                      </w:r>
                      <w:proofErr w:type="spellEnd"/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ge">
                  <wp:posOffset>4155440</wp:posOffset>
                </wp:positionV>
                <wp:extent cx="1905000" cy="1905000"/>
                <wp:effectExtent l="0" t="0" r="0" b="0"/>
                <wp:wrapNone/>
                <wp:docPr id="19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Text bzw.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Grafik einfügen.</w:t>
                            </w:r>
                          </w:p>
                          <w:p w:rsidR="000A44ED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Vor dem Drucken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A44ED" w:rsidRPr="00315BA4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den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inneren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Kreis entfernen</w:t>
                            </w:r>
                          </w:p>
                          <w:p w:rsidR="000A44ED" w:rsidRDefault="000A44E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fhdj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 d h f </w:t>
                            </w: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jhflidsfh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hfidsfh</w:t>
                            </w:r>
                            <w:proofErr w:type="spellEnd"/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dojf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jfdo</w:t>
                            </w:r>
                            <w:proofErr w:type="spellEnd"/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28" type="#_x0000_t202" style="position:absolute;margin-left:8.25pt;margin-top:327.2pt;width:150pt;height:15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" filled="f" stroked="f">
                <v:textbox>
                  <w:txbxContent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Text bzw.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Grafik einfügen.</w:t>
                      </w:r>
                    </w:p>
                    <w:p w:rsidR="000A44ED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Vor dem Drucken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0A44ED" w:rsidRPr="00315BA4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 xml:space="preserve">den </w:t>
                      </w:r>
                      <w:r>
                        <w:rPr>
                          <w:sz w:val="24"/>
                          <w:szCs w:val="24"/>
                        </w:rPr>
                        <w:t>inneren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Kreis entfernen</w:t>
                      </w:r>
                    </w:p>
                    <w:p w:rsidR="000A44ED" w:rsidRDefault="000A44E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uk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fhdj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 d h f </w:t>
                      </w: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jhflidsfh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hfidsfh</w:t>
                      </w:r>
                      <w:proofErr w:type="spellEnd"/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dojf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fj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jfdo</w:t>
                      </w:r>
                      <w:proofErr w:type="spellEnd"/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ge">
                  <wp:posOffset>955040</wp:posOffset>
                </wp:positionV>
                <wp:extent cx="1905000" cy="1905000"/>
                <wp:effectExtent l="0" t="0" r="0" b="0"/>
                <wp:wrapNone/>
                <wp:docPr id="1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Text bzw.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Grafik einfügen.</w:t>
                            </w:r>
                          </w:p>
                          <w:p w:rsidR="000A44ED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Vor dem Drucken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A44ED" w:rsidRPr="00315BA4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den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inneren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Kreis entfernen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fhdj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 d h f </w:t>
                            </w: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jhflidsfh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hfidsfh</w:t>
                            </w:r>
                            <w:proofErr w:type="spellEnd"/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dojf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jfdo</w:t>
                            </w:r>
                            <w:proofErr w:type="spellEnd"/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29" type="#_x0000_t202" style="position:absolute;margin-left:284.25pt;margin-top:75.2pt;width:150pt;height:15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" filled="f" stroked="f">
                <v:textbox>
                  <w:txbxContent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Text bzw.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Grafik einfügen.</w:t>
                      </w:r>
                    </w:p>
                    <w:p w:rsidR="000A44ED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Vor dem Drucken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0A44ED" w:rsidRPr="00315BA4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 xml:space="preserve">den </w:t>
                      </w:r>
                      <w:r>
                        <w:rPr>
                          <w:sz w:val="24"/>
                          <w:szCs w:val="24"/>
                        </w:rPr>
                        <w:t>inneren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Kreis entfernen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uk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fhdj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 d h f </w:t>
                      </w: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jhflidsfh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hfidsfh</w:t>
                      </w:r>
                      <w:proofErr w:type="spellEnd"/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dojf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fj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jfdo</w:t>
                      </w:r>
                      <w:proofErr w:type="spellEnd"/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ge">
                  <wp:posOffset>7279640</wp:posOffset>
                </wp:positionV>
                <wp:extent cx="1905000" cy="1905000"/>
                <wp:effectExtent l="0" t="0" r="0" b="0"/>
                <wp:wrapNone/>
                <wp:docPr id="17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Text bzw.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Grafik einfügen.</w:t>
                            </w:r>
                          </w:p>
                          <w:p w:rsidR="000A44ED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Vor dem Drucken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A44ED" w:rsidRPr="00315BA4" w:rsidRDefault="000A44ED" w:rsidP="000A44E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den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inneren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Kreis entfernen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fhdj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 d h f </w:t>
                            </w:r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jhflidsfh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hfidsfh</w:t>
                            </w:r>
                            <w:proofErr w:type="spellEnd"/>
                          </w:p>
                          <w:p w:rsidR="00BE090D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dojf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</w:t>
                            </w:r>
                          </w:p>
                          <w:p w:rsidR="00BE090D" w:rsidRPr="00315BA4" w:rsidRDefault="00BE090D" w:rsidP="00BE09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jfdo</w:t>
                            </w:r>
                            <w:proofErr w:type="spellEnd"/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E090D" w:rsidRPr="00315BA4" w:rsidRDefault="00BE090D" w:rsidP="00BE09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30" type="#_x0000_t202" style="position:absolute;margin-left:8.25pt;margin-top:573.2pt;width:150pt;height:15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" filled="f" stroked="f">
                <v:textbox>
                  <w:txbxContent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Text bzw.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Grafik einfügen.</w:t>
                      </w:r>
                    </w:p>
                    <w:p w:rsidR="000A44ED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Vor dem Drucken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0A44ED" w:rsidRPr="00315BA4" w:rsidRDefault="000A44ED" w:rsidP="000A44E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 xml:space="preserve">den </w:t>
                      </w:r>
                      <w:r>
                        <w:rPr>
                          <w:sz w:val="24"/>
                          <w:szCs w:val="24"/>
                        </w:rPr>
                        <w:t>inneren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Kreis entfernen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uk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fhdj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 d h f </w:t>
                      </w:r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jhflidsfh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hfidsfh</w:t>
                      </w:r>
                      <w:proofErr w:type="spellEnd"/>
                    </w:p>
                    <w:p w:rsidR="00BE090D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dojf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</w:t>
                      </w:r>
                    </w:p>
                    <w:p w:rsidR="00BE090D" w:rsidRPr="00315BA4" w:rsidRDefault="00BE090D" w:rsidP="00BE09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fj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jfdo</w:t>
                      </w:r>
                      <w:proofErr w:type="spellEnd"/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BE090D" w:rsidRPr="00315BA4" w:rsidRDefault="00BE090D" w:rsidP="00BE090D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ge">
                  <wp:posOffset>955040</wp:posOffset>
                </wp:positionV>
                <wp:extent cx="1905000" cy="1905000"/>
                <wp:effectExtent l="0" t="0" r="0" b="0"/>
                <wp:wrapNone/>
                <wp:docPr id="1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15BA4" w:rsidRDefault="00315BA4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Text bzw.</w:t>
                            </w:r>
                          </w:p>
                          <w:p w:rsidR="00D55C01" w:rsidRPr="00315BA4" w:rsidRDefault="00D55C01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15BA4" w:rsidRPr="00315BA4" w:rsidRDefault="00315BA4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>Grafik einfügen.</w:t>
                            </w:r>
                          </w:p>
                          <w:p w:rsidR="00315BA4" w:rsidRDefault="000A44ED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Vor dem Drucken</w:t>
                            </w:r>
                            <w:r w:rsidR="00315BA4" w:rsidRPr="00315BA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55C01" w:rsidRPr="00315BA4" w:rsidRDefault="00D55C01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den </w:t>
                            </w:r>
                            <w:r w:rsidR="000A44ED">
                              <w:rPr>
                                <w:sz w:val="24"/>
                                <w:szCs w:val="24"/>
                              </w:rPr>
                              <w:t>inneren</w:t>
                            </w:r>
                            <w:r w:rsidRPr="00315BA4">
                              <w:rPr>
                                <w:sz w:val="24"/>
                                <w:szCs w:val="24"/>
                              </w:rPr>
                              <w:t xml:space="preserve"> Kreis entfernen</w:t>
                            </w:r>
                          </w:p>
                          <w:p w:rsidR="00315BA4" w:rsidRPr="00315BA4" w:rsidRDefault="00315BA4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15BA4" w:rsidRDefault="00D55C01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fhdj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 d h f </w:t>
                            </w:r>
                          </w:p>
                          <w:p w:rsidR="00D55C01" w:rsidRDefault="00D55C01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jhflidsfh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hfidsfh</w:t>
                            </w:r>
                            <w:proofErr w:type="spellEnd"/>
                          </w:p>
                          <w:p w:rsidR="00D55C01" w:rsidRDefault="00D55C01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dsjf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dojf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</w:t>
                            </w:r>
                          </w:p>
                          <w:p w:rsidR="00D55C01" w:rsidRPr="00315BA4" w:rsidRDefault="00D55C01" w:rsidP="00315BA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fj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jfdo</w:t>
                            </w:r>
                            <w:proofErr w:type="spellEnd"/>
                          </w:p>
                          <w:p w:rsidR="00315BA4" w:rsidRPr="00315BA4" w:rsidRDefault="00315BA4" w:rsidP="00315BA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AF649C" w:rsidRPr="00315BA4" w:rsidRDefault="00AF649C" w:rsidP="00315BA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margin-left:8.25pt;margin-top:75.2pt;width:150pt;height:150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TxRuAIAAMM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" filled="f" stroked="f">
                <v:textbox>
                  <w:txbxContent>
                    <w:p w:rsidR="00315BA4" w:rsidRDefault="00315BA4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Text bzw.</w:t>
                      </w:r>
                    </w:p>
                    <w:p w:rsidR="00D55C01" w:rsidRPr="00315BA4" w:rsidRDefault="00D55C01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315BA4" w:rsidRPr="00315BA4" w:rsidRDefault="00315BA4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>Grafik einfügen.</w:t>
                      </w:r>
                    </w:p>
                    <w:p w:rsidR="00315BA4" w:rsidRDefault="000A44ED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Vor dem Drucken</w:t>
                      </w:r>
                      <w:r w:rsidR="00315BA4" w:rsidRPr="00315BA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D55C01" w:rsidRPr="00315BA4" w:rsidRDefault="00D55C01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15BA4">
                        <w:rPr>
                          <w:sz w:val="24"/>
                          <w:szCs w:val="24"/>
                        </w:rPr>
                        <w:t xml:space="preserve">den </w:t>
                      </w:r>
                      <w:r w:rsidR="000A44ED">
                        <w:rPr>
                          <w:sz w:val="24"/>
                          <w:szCs w:val="24"/>
                        </w:rPr>
                        <w:t>inneren</w:t>
                      </w:r>
                      <w:r w:rsidRPr="00315BA4">
                        <w:rPr>
                          <w:sz w:val="24"/>
                          <w:szCs w:val="24"/>
                        </w:rPr>
                        <w:t xml:space="preserve"> Kreis entfernen</w:t>
                      </w:r>
                    </w:p>
                    <w:p w:rsidR="00315BA4" w:rsidRPr="00315BA4" w:rsidRDefault="00315BA4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315BA4" w:rsidRDefault="00D55C01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uk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fhdj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 d h f </w:t>
                      </w:r>
                    </w:p>
                    <w:p w:rsidR="00D55C01" w:rsidRDefault="00D55C01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jhflidsfh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hfidsfh</w:t>
                      </w:r>
                      <w:proofErr w:type="spellEnd"/>
                    </w:p>
                    <w:p w:rsidR="00D55C01" w:rsidRDefault="00D55C01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dsjf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dojf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</w:t>
                      </w:r>
                    </w:p>
                    <w:p w:rsidR="00D55C01" w:rsidRPr="00315BA4" w:rsidRDefault="00D55C01" w:rsidP="00315BA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</w:rPr>
                        <w:t>fj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jfdo</w:t>
                      </w:r>
                      <w:proofErr w:type="spellEnd"/>
                    </w:p>
                    <w:p w:rsidR="00315BA4" w:rsidRPr="00315BA4" w:rsidRDefault="00315BA4" w:rsidP="00315BA4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AF649C" w:rsidRPr="00315BA4" w:rsidRDefault="00AF649C" w:rsidP="00315BA4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54610</wp:posOffset>
                </wp:positionH>
                <wp:positionV relativeFrom="paragraph">
                  <wp:posOffset>-782320</wp:posOffset>
                </wp:positionV>
                <wp:extent cx="6450965" cy="9152890"/>
                <wp:effectExtent l="0" t="0" r="0" b="0"/>
                <wp:wrapNone/>
                <wp:docPr id="8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0965" cy="9152890"/>
                          <a:chOff x="1502" y="184"/>
                          <a:chExt cx="10159" cy="14414"/>
                        </a:xfrm>
                      </wpg:grpSpPr>
                      <wps:wsp>
                        <wps:cNvPr id="9" name="Oval 4"/>
                        <wps:cNvSpPr>
                          <a:spLocks noChangeArrowheads="1"/>
                        </wps:cNvSpPr>
                        <wps:spPr bwMode="auto">
                          <a:xfrm>
                            <a:off x="1502" y="11480"/>
                            <a:ext cx="3118" cy="3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7"/>
                        <wps:cNvSpPr>
                          <a:spLocks noChangeArrowheads="1"/>
                        </wps:cNvSpPr>
                        <wps:spPr bwMode="auto">
                          <a:xfrm>
                            <a:off x="1502" y="6492"/>
                            <a:ext cx="3118" cy="3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7059" y="6491"/>
                            <a:ext cx="3118" cy="3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7059" y="11480"/>
                            <a:ext cx="3118" cy="3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7059" y="1502"/>
                            <a:ext cx="3118" cy="3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1502" y="1502"/>
                            <a:ext cx="3118" cy="3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10581" y="184"/>
                            <a:ext cx="1080" cy="1080"/>
                          </a:xfrm>
                          <a:prstGeom prst="ellipse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4.3pt;margin-top:-61.6pt;width:507.95pt;height:720.7pt;z-index:251655168" coordorigin="1502,184" coordsize="10159,14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">
                <v:oval id="Oval 4" o:spid="_x0000_s1027" style="position:absolute;left:1502;top:11480;width:3118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22jsQA&#10;AADaAAAADwAAAGRycy9kb3ducmV2LnhtbESPQWvCQBSE7wX/w/IEb3VjbYpNsxEpCl4qVO2ht0f2&#10;mQSzb8PumsR/3y0Uehxm5hsmX4+mFT0531hWsJgnIIhLqxuuFJxPu8cVCB+QNbaWScGdPKyLyUOO&#10;mbYDf1J/DJWIEPYZKqhD6DIpfVmTQT+3HXH0LtYZDFG6SmqHQ4SbVj4lyYs02HBcqLGj95rK6/Fm&#10;FIyH5fZj+L6kB9mf3Nf9OW3NIlVqNh03byACjeE//NfeawWv8Hsl3gB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dto7EAAAA2gAAAA8AAAAAAAAAAAAAAAAAmAIAAGRycy9k&#10;b3ducmV2LnhtbFBLBQYAAAAABAAEAPUAAACJAwAAAAA=&#10;" strokecolor="silver"/>
                <v:oval id="Oval 7" o:spid="_x0000_s1028" style="position:absolute;left:1502;top:6492;width:3118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Db0MUA&#10;AADbAAAADwAAAGRycy9kb3ducmV2LnhtbESPQWvCQBCF74X+h2UKvdWN1hRJXaVIC70oqPXQ25Ad&#10;k9DsbNjdJvHfOwfB2wzvzXvfLNeja1VPITaeDUwnGSji0tuGKwM/x6+XBaiYkC22nsnAhSKsV48P&#10;SyysH3hP/SFVSkI4FmigTqkrtI5lTQ7jxHfEop19cJhkDZW2AQcJd62eZdmbdtiwNNTY0aam8u/w&#10;7wyMu9fP7fB7zne6P4bTZZ63bpob8/w0fryDSjSmu/l2/W0FX+jlFxlAr6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wNvQxQAAANsAAAAPAAAAAAAAAAAAAAAAAJgCAABkcnMv&#10;ZG93bnJldi54bWxQSwUGAAAAAAQABAD1AAAAigMAAAAA&#10;" strokecolor="silver"/>
                <v:oval id="Oval 10" o:spid="_x0000_s1029" style="position:absolute;left:7059;top:6491;width:3118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x+S8IA&#10;AADbAAAADwAAAGRycy9kb3ducmV2LnhtbERPS2vCQBC+F/wPywi91U3aRiS6ikgFLxXq4+BtyI5J&#10;MDsbdtck/nu3UOhtPr7nLFaDaURHzteWFaSTBARxYXXNpYLTcfs2A+EDssbGMil4kIfVcvSywFzb&#10;nn+oO4RSxBD2OSqoQmhzKX1RkUE/sS1x5K7WGQwRulJqh30MN418T5KpNFhzbKiwpU1Fxe1wNwqG&#10;/cfXd3+5ZnvZHd358Zk1Js2Ueh0P6zmIQEP4F/+5dzrOT+H3l3i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H5LwgAAANsAAAAPAAAAAAAAAAAAAAAAAJgCAABkcnMvZG93&#10;bnJldi54bWxQSwUGAAAAAAQABAD1AAAAhwMAAAAA&#10;" strokecolor="silver"/>
                <v:oval id="Oval 13" o:spid="_x0000_s1030" style="position:absolute;left:7059;top:11480;width:3118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7gPMIA&#10;AADbAAAADwAAAGRycy9kb3ducmV2LnhtbERPTWvCQBC9C/6HZYTedBNrSkndiJQKXhSq7aG3ITsm&#10;wexs2F2T+O/dQqG3ebzPWW9G04qenG8sK0gXCQji0uqGKwVf5938FYQPyBpby6TgTh42xXSyxlzb&#10;gT+pP4VKxBD2OSqoQ+hyKX1Zk0G/sB1x5C7WGQwRukpqh0MMN61cJsmLNNhwbKixo/eayuvpZhSM&#10;x+ePw/BzyY6yP7vv+yprTZop9TQbt28gAo3hX/zn3us4fwm/v8QDZP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XuA8wgAAANsAAAAPAAAAAAAAAAAAAAAAAJgCAABkcnMvZG93&#10;bnJldi54bWxQSwUGAAAAAAQABAD1AAAAhwMAAAAA&#10;" strokecolor="silver"/>
                <v:oval id="Oval 16" o:spid="_x0000_s1031" style="position:absolute;left:7059;top:1502;width:3118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JFp8IA&#10;AADbAAAADwAAAGRycy9kb3ducmV2LnhtbERPTWvCQBC9F/wPywje6sbaSEldRYqClwqN9tDbkB2T&#10;YHY27K5J/PeuIPQ2j/c5y/VgGtGR87VlBbNpAoK4sLrmUsHpuHv9AOEDssbGMim4kYf1avSyxEzb&#10;nn+oy0MpYgj7DBVUIbSZlL6oyKCf2pY4cmfrDIYIXSm1wz6Gm0a+JclCGqw5NlTY0ldFxSW/GgXD&#10;Yb797v/O6UF2R/d7e08bM0uVmoyHzSeIQEP4Fz/dex3nz+HxSzx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EkWnwgAAANsAAAAPAAAAAAAAAAAAAAAAAJgCAABkcnMvZG93&#10;bnJldi54bWxQSwUGAAAAAAQABAD1AAAAhwMAAAAA&#10;" strokecolor="silver"/>
                <v:oval id="Oval 19" o:spid="_x0000_s1032" style="position:absolute;left:1502;top:1502;width:3118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vd08EA&#10;AADbAAAADwAAAGRycy9kb3ducmV2LnhtbERPS4vCMBC+L+x/CLPgbU11rUg1yiK74EXB18Hb0Ixt&#10;2WZSkmxb/70RBG/z8T1nsepNLVpyvrKsYDRMQBDnVldcKDgdfz9nIHxA1lhbJgU38rBavr8tMNO2&#10;4z21h1CIGMI+QwVlCE0mpc9LMuiHtiGO3NU6gyFCV0jtsIvhppbjJJlKgxXHhhIbWpeU/x3+jYJ+&#10;9/Wz7S7XdCfbozvfJmltRqlSg4/+ew4iUB9e4qd7o+P8CTx+iQf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73dPBAAAA2wAAAA8AAAAAAAAAAAAAAAAAmAIAAGRycy9kb3du&#10;cmV2LnhtbFBLBQYAAAAABAAEAPUAAACGAwAAAAA=&#10;" strokecolor="silver"/>
                <v:oval id="Oval 34" o:spid="_x0000_s1033" style="position:absolute;left:10581;top:184;width:10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AuVcIA&#10;AADbAAAADwAAAGRycy9kb3ducmV2LnhtbERPS2vCQBC+F/wPywjedKNgWlJXUSFge7FVodchO01S&#10;s7Mxu3n033cFobf5+J6z2gymEh01rrSsYD6LQBBnVpecK7ic0+kLCOeRNVaWScEvOdisR08rTLTt&#10;+ZO6k89FCGGXoILC+zqR0mUFGXQzWxMH7ts2Bn2ATS51g30IN5VcRFEsDZYcGgqsaV9Qdj21RsHt&#10;56ONn993+q396rtjmsaHdhcrNRkP21cQngb/L364DzrMX8L9l3C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4C5VwgAAANsAAAAPAAAAAAAAAAAAAAAAAJgCAABkcnMvZG93&#10;bnJldi54bWxQSwUGAAAAAAQABAD1AAAAhwMAAAAA&#10;" fillcolor="#969696" strokecolor="silver"/>
              </v:group>
            </w:pict>
          </mc:Fallback>
        </mc:AlternateContent>
      </w: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-179070</wp:posOffset>
                </wp:positionH>
                <wp:positionV relativeFrom="paragraph">
                  <wp:posOffset>-179070</wp:posOffset>
                </wp:positionV>
                <wp:extent cx="5976620" cy="8783955"/>
                <wp:effectExtent l="0" t="0" r="0" b="0"/>
                <wp:wrapNone/>
                <wp:docPr id="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6620" cy="8783955"/>
                          <a:chOff x="1134" y="1134"/>
                          <a:chExt cx="9412" cy="13833"/>
                        </a:xfrm>
                      </wpg:grpSpPr>
                      <wps:wsp>
                        <wps:cNvPr id="2" name="Oval 3"/>
                        <wps:cNvSpPr>
                          <a:spLocks noChangeArrowheads="1"/>
                        </wps:cNvSpPr>
                        <wps:spPr bwMode="auto">
                          <a:xfrm>
                            <a:off x="1134" y="11112"/>
                            <a:ext cx="3855" cy="3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6"/>
                        <wps:cNvSpPr>
                          <a:spLocks noChangeArrowheads="1"/>
                        </wps:cNvSpPr>
                        <wps:spPr bwMode="auto">
                          <a:xfrm>
                            <a:off x="1134" y="6124"/>
                            <a:ext cx="3855" cy="3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9"/>
                        <wps:cNvSpPr>
                          <a:spLocks noChangeArrowheads="1"/>
                        </wps:cNvSpPr>
                        <wps:spPr bwMode="auto">
                          <a:xfrm>
                            <a:off x="6691" y="6123"/>
                            <a:ext cx="3855" cy="3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6691" y="11112"/>
                            <a:ext cx="3855" cy="3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6691" y="1134"/>
                            <a:ext cx="3855" cy="3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1134" y="1134"/>
                            <a:ext cx="3855" cy="3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-14.1pt;margin-top:-14.1pt;width:470.6pt;height:691.65pt;z-index:251654144" coordorigin="1134,1134" coordsize="9412,13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">
                <v:oval id="Oval 3" o:spid="_x0000_s1027" style="position:absolute;left:1134;top:11112;width:3855;height:3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kk/8QA&#10;AADaAAAADwAAAGRycy9kb3ducmV2LnhtbESPQWvCQBSE74L/YXlCb7qJNaWkbkRKBS8K1fbQ2yP7&#10;TILZt2F3TeK/dwuFHoeZ+YZZb0bTip6cbywrSBcJCOLS6oYrBV/n3fwVhA/IGlvLpOBOHjbFdLLG&#10;XNuBP6k/hUpECPscFdQhdLmUvqzJoF/Yjjh6F+sMhihdJbXDIcJNK5dJ8iINNhwXauzovabyeroZ&#10;BePx+eMw/Fyyo+zP7vu+ylqTZko9zcbtG4hAY/gP/7X3WsESfq/EGy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5JP/EAAAA2gAAAA8AAAAAAAAAAAAAAAAAmAIAAGRycy9k&#10;b3ducmV2LnhtbFBLBQYAAAAABAAEAPUAAACJAwAAAAA=&#10;" strokecolor="silver"/>
                <v:oval id="Oval 6" o:spid="_x0000_s1028" style="position:absolute;left:1134;top:6124;width:3855;height:3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BZMMA&#10;AADaAAAADwAAAGRycy9kb3ducmV2LnhtbESPQWvCQBSE7wX/w/IEb3VjbaSkriJFwUuFRnvo7ZF9&#10;JsHs27C7JvHfu4LQ4zAz3zDL9WAa0ZHztWUFs2kCgriwuuZSwem4e/0A4QOyxsYyKbiRh/Vq9LLE&#10;TNuef6jLQykihH2GCqoQ2kxKX1Rk0E9tSxy9s3UGQ5SulNphH+GmkW9JspAGa44LFbb0VVFxya9G&#10;wXCYb7/7v3N6kN3R/d7e08bMUqUm42HzCSLQEP7Dz/ZeK5jD40q8AX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WBZMMAAADaAAAADwAAAAAAAAAAAAAAAACYAgAAZHJzL2Rv&#10;d25yZXYueG1sUEsFBgAAAAAEAAQA9QAAAIgDAAAAAA==&#10;" strokecolor="silver"/>
                <v:oval id="Oval 9" o:spid="_x0000_s1029" style="position:absolute;left:6691;top:6123;width:3855;height:3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wZEMMA&#10;AADaAAAADwAAAGRycy9kb3ducmV2LnhtbESPT4vCMBTE7wv7HcJb8LamulakGmWRXfCi4L+Dt0fz&#10;bMs2LyXJtvXbG0HwOMzMb5jFqje1aMn5yrKC0TABQZxbXXGh4HT8/ZyB8AFZY22ZFNzIw2r5/rbA&#10;TNuO99QeQiEihH2GCsoQmkxKn5dk0A9tQxy9q3UGQ5SukNphF+GmluMkmUqDFceFEhtal5T/Hf6N&#10;gn739bPtLtd0J9ujO98maW1GqVKDj/57DiJQH17hZ3ujFUzgcSXeA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wZEMMAAADaAAAADwAAAAAAAAAAAAAAAACYAgAAZHJzL2Rv&#10;d25yZXYueG1sUEsFBgAAAAAEAAQA9QAAAIgDAAAAAA==&#10;" strokecolor="silver"/>
                <v:oval id="Oval 12" o:spid="_x0000_s1030" style="position:absolute;left:6691;top:11112;width:3855;height:3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C8i8MA&#10;AADaAAAADwAAAGRycy9kb3ducmV2LnhtbESPQWvCQBSE70L/w/IKvelGa0Siq5RioRcFY3vw9sg+&#10;k2D2bdjdJvHfdwXB4zAz3zDr7WAa0ZHztWUF00kCgriwuuZSwc/pa7wE4QOyxsYyKbiRh+3mZbTG&#10;TNuej9TloRQRwj5DBVUIbSalLyoy6Ce2JY7exTqDIUpXSu2wj3DTyFmSLKTBmuNChS19VlRc8z+j&#10;YDi87/b9+ZIeZHdyv7d52phpqtTb6/CxAhFoCM/wo/2tFaRwvxJvgN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C8i8MAAADaAAAADwAAAAAAAAAAAAAAAACYAgAAZHJzL2Rv&#10;d25yZXYueG1sUEsFBgAAAAAEAAQA9QAAAIgDAAAAAA==&#10;" strokecolor="silver"/>
                <v:oval id="Oval 15" o:spid="_x0000_s1031" style="position:absolute;left:6691;top:1134;width:3855;height:3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Ii/MQA&#10;AADaAAAADwAAAGRycy9kb3ducmV2LnhtbESPQWvCQBSE7wX/w/KE3urGthGJ2YhIBS8Vqu3B2yP7&#10;TILZt2F3TeK/dwuFHoeZ+YbJ16NpRU/ON5YVzGcJCOLS6oYrBd+n3csShA/IGlvLpOBOHtbF5CnH&#10;TNuBv6g/hkpECPsMFdQhdJmUvqzJoJ/Zjjh6F+sMhihdJbXDIcJNK1+TZCENNhwXauxoW1N5Pd6M&#10;gvHw9vE5nC/pQfYn93N/T1szT5V6no6bFYhAY/gP/7X3WsECfq/EGy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CIvzEAAAA2gAAAA8AAAAAAAAAAAAAAAAAmAIAAGRycy9k&#10;b3ducmV2LnhtbFBLBQYAAAAABAAEAPUAAACJAwAAAAA=&#10;" strokecolor="silver"/>
                <v:oval id="Oval 18" o:spid="_x0000_s1032" style="position:absolute;left:1134;top:1134;width:3855;height:3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6HZ8QA&#10;AADaAAAADwAAAGRycy9kb3ducmV2LnhtbESPQWvCQBSE7wX/w/IEb3VjbWpJsxEpCl4qVO2ht0f2&#10;mQSzb8PumsR/3y0Uehxm5hsmX4+mFT0531hWsJgnIIhLqxuuFJxPu8dXED4ga2wtk4I7eVgXk4cc&#10;M20H/qT+GCoRIewzVFCH0GVS+rImg35uO+LoXawzGKJ0ldQOhwg3rXxKkhdpsOG4UGNH7zWV1+PN&#10;KBgPy+3H8H1JD7I/ua/7c9qaRarUbDpu3kAEGsN/+K+91wpW8Hsl3gB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Oh2fEAAAA2gAAAA8AAAAAAAAAAAAAAAAAmAIAAGRycy9k&#10;b3ducmV2LnhtbFBLBQYAAAAABAAEAPUAAACJAwAAAAA=&#10;" strokecolor="silver"/>
              </v:group>
            </w:pict>
          </mc:Fallback>
        </mc:AlternateContent>
      </w:r>
    </w:p>
    <w:sectPr w:rsidR="00AE48F0">
      <w:pgSz w:w="11906" w:h="16838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0C7"/>
    <w:rsid w:val="000A44ED"/>
    <w:rsid w:val="00315BA4"/>
    <w:rsid w:val="005B34BE"/>
    <w:rsid w:val="007120C7"/>
    <w:rsid w:val="009C533F"/>
    <w:rsid w:val="00AE48F0"/>
    <w:rsid w:val="00AF649C"/>
    <w:rsid w:val="00BE090D"/>
    <w:rsid w:val="00D5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D155D6A7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Landau in der Pfalz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Misniker</dc:creator>
  <cp:lastModifiedBy>Schönhöfer Arno</cp:lastModifiedBy>
  <cp:revision>3</cp:revision>
  <cp:lastPrinted>2000-03-08T10:07:00Z</cp:lastPrinted>
  <dcterms:created xsi:type="dcterms:W3CDTF">2019-05-22T15:46:00Z</dcterms:created>
  <dcterms:modified xsi:type="dcterms:W3CDTF">2019-05-23T12:58:00Z</dcterms:modified>
</cp:coreProperties>
</file>